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5DD55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" w:afterAutospacing="0" w:line="450" w:lineRule="atLeast"/>
        <w:ind w:left="0" w:right="0" w:firstLine="0"/>
        <w:jc w:val="center"/>
        <w:rPr>
          <w:rStyle w:val="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pacing w:val="0"/>
          <w:sz w:val="36"/>
          <w:szCs w:val="36"/>
          <w:shd w:val="clear" w:fill="FFFFFF"/>
        </w:rPr>
      </w:pPr>
      <w:r>
        <w:rPr>
          <w:rStyle w:val="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pacing w:val="0"/>
          <w:sz w:val="36"/>
          <w:szCs w:val="36"/>
          <w:shd w:val="clear" w:fill="FFFFFF"/>
        </w:rPr>
        <w:t>到户证明</w:t>
      </w:r>
    </w:p>
    <w:p w14:paraId="474E17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北京红山果商业管理有限公司注册地址为：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北京市昌平区流村镇北流村600号院9号楼1至3层101（3层302、303）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，包含在房屋产权证号：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不动产权第0005759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，产权人：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北京光华荣昌汽车部件有限公司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，房屋坐落于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昌平区北流村600号院9号楼1至3层101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，房屋套内面积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135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 xml:space="preserve">平方米作为办公使用。                                                       </w:t>
      </w:r>
    </w:p>
    <w:p w14:paraId="64E5B6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</w:p>
    <w:p w14:paraId="2AF860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</w:p>
    <w:p w14:paraId="4C5679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 xml:space="preserve">                                     产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权人（盖章）：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C733FEB-1CDD-4D8F-980F-826684FEB7B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7A53E55-91AD-4DFF-A150-B1CC0EF0B2E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6A608CD-FCE8-4051-8399-8362A48D20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F4E5116-4C40-4FCE-8509-951977433D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9864EB8-589F-4244-BEED-485781D20E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C6D1DCC-A92D-4634-95C2-1AA88F582B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127DD68-2809-40B2-A21F-EFB80C5218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3B5D1141"/>
    <w:rsid w:val="08145DC2"/>
    <w:rsid w:val="08725593"/>
    <w:rsid w:val="0B24469B"/>
    <w:rsid w:val="0D091D9A"/>
    <w:rsid w:val="10D73F4A"/>
    <w:rsid w:val="15DE18EA"/>
    <w:rsid w:val="297B5490"/>
    <w:rsid w:val="2CCC7DDC"/>
    <w:rsid w:val="31614F93"/>
    <w:rsid w:val="32A6137C"/>
    <w:rsid w:val="33632E60"/>
    <w:rsid w:val="359C114E"/>
    <w:rsid w:val="3A663AD8"/>
    <w:rsid w:val="3B5D1141"/>
    <w:rsid w:val="51B15B29"/>
    <w:rsid w:val="54D078BC"/>
    <w:rsid w:val="56446DB1"/>
    <w:rsid w:val="582B384A"/>
    <w:rsid w:val="59114B60"/>
    <w:rsid w:val="671D01C0"/>
    <w:rsid w:val="68BE495C"/>
    <w:rsid w:val="6D0B038C"/>
    <w:rsid w:val="6DCA3DA3"/>
    <w:rsid w:val="6EF62CB1"/>
    <w:rsid w:val="70DF71FA"/>
    <w:rsid w:val="71C805F9"/>
    <w:rsid w:val="7B35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G\AppData\Roaming\kingsoft\office6\templates\download\3ebf88d4e87e0eb140f004745a669a1a\&#25151;&#23627;&#31199;&#36161;&#21512;&#2151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房屋租赁合同.docx</Template>
  <Pages>1</Pages>
  <Words>137</Words>
  <Characters>157</Characters>
  <Lines>0</Lines>
  <Paragraphs>0</Paragraphs>
  <TotalTime>25</TotalTime>
  <ScaleCrop>false</ScaleCrop>
  <LinksUpToDate>false</LinksUpToDate>
  <CharactersWithSpaces>251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2025-03-10T08:32:00Z</dcterms:created>
  <dc:creator>Aquí te amo.</dc:creator>
  <cp:lastModifiedBy>Aquí te amo.</cp:lastModifiedBy>
  <dcterms:modified xsi:type="dcterms:W3CDTF">2025-03-11T06:51:55Z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FA23B49BCD7F48CD8F1C7142C6FBD1FA_13</vt:lpwstr>
  </property>
  <property fmtid="{D5CDD505-2E9C-101B-9397-08002B2CF9AE}" pid="4" name="KSOTemplateUUID">
    <vt:lpwstr>v1.0_mb_f9IbUFGL2NjIa6lrzmTEng==</vt:lpwstr>
  </property>
  <property fmtid="{D5CDD505-2E9C-101B-9397-08002B2CF9AE}" pid="5" name="KSOTemplateDocerSaveRecord">
    <vt:lpwstr>eyJoZGlkIjoiYmE3NmE4Nzg2MWFlOTgxNGE1ODU1NDg2OTA2ODUwMGQiLCJ1c2VySWQiOiIyNzkwMjU2ODMifQ==</vt:lpwstr>
  </property>
</Properties>
</file>